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41DA5" w14:textId="65E90B68" w:rsidR="00256478" w:rsidRPr="002E11DF" w:rsidRDefault="00DC1870" w:rsidP="00DC1870">
      <w:pPr>
        <w:jc w:val="right"/>
        <w:rPr>
          <w:rFonts w:ascii="Inter" w:hAnsi="Inter"/>
          <w:b/>
          <w:bCs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>Versent Pty Ltd</w:t>
      </w:r>
    </w:p>
    <w:p w14:paraId="50E1F8F7" w14:textId="77777777" w:rsidR="00DC1870" w:rsidRPr="002E11DF" w:rsidRDefault="00DC1870" w:rsidP="00DC1870">
      <w:pPr>
        <w:jc w:val="right"/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 xml:space="preserve">Level 19 </w:t>
      </w:r>
    </w:p>
    <w:p w14:paraId="0818F426" w14:textId="77777777" w:rsidR="00DC1870" w:rsidRPr="002E11DF" w:rsidRDefault="00DC1870" w:rsidP="00DC1870">
      <w:pPr>
        <w:jc w:val="right"/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 xml:space="preserve">8 Exhibition Street </w:t>
      </w:r>
    </w:p>
    <w:p w14:paraId="405B162B" w14:textId="77777777" w:rsidR="00DC1870" w:rsidRPr="002E11DF" w:rsidRDefault="00DC1870" w:rsidP="00DC1870">
      <w:pPr>
        <w:jc w:val="right"/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>Melbourne VIC 3000</w:t>
      </w:r>
    </w:p>
    <w:p w14:paraId="016E4A97" w14:textId="77777777" w:rsidR="005E5D8E" w:rsidRPr="002E11DF" w:rsidRDefault="005E5D8E" w:rsidP="005E5D8E">
      <w:pPr>
        <w:rPr>
          <w:rFonts w:ascii="Inter" w:hAnsi="Inter"/>
          <w:sz w:val="22"/>
          <w:szCs w:val="22"/>
        </w:rPr>
      </w:pPr>
    </w:p>
    <w:p w14:paraId="7F302398" w14:textId="77777777" w:rsidR="00DC1870" w:rsidRPr="002E11DF" w:rsidRDefault="00146BEA" w:rsidP="005E5D8E">
      <w:pPr>
        <w:rPr>
          <w:rFonts w:ascii="Inter" w:hAnsi="Inter"/>
          <w:b/>
          <w:bCs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>[</w:t>
      </w:r>
      <w:r w:rsidRPr="002E11DF">
        <w:rPr>
          <w:rFonts w:ascii="Inter" w:hAnsi="Inter"/>
          <w:b/>
          <w:bCs/>
          <w:sz w:val="22"/>
          <w:szCs w:val="22"/>
          <w:highlight w:val="yellow"/>
        </w:rPr>
        <w:t>Name</w:t>
      </w:r>
      <w:r w:rsidRPr="002E11DF">
        <w:rPr>
          <w:rFonts w:ascii="Inter" w:hAnsi="Inter"/>
          <w:b/>
          <w:bCs/>
          <w:sz w:val="22"/>
          <w:szCs w:val="22"/>
        </w:rPr>
        <w:t>]</w:t>
      </w:r>
    </w:p>
    <w:p w14:paraId="74D28CE1" w14:textId="77777777" w:rsidR="00DC1870" w:rsidRPr="002E11DF" w:rsidRDefault="00146BEA" w:rsidP="005E5D8E">
      <w:pPr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>[</w:t>
      </w:r>
      <w:r w:rsidRPr="002E11DF">
        <w:rPr>
          <w:rFonts w:ascii="Inter" w:hAnsi="Inter"/>
          <w:sz w:val="22"/>
          <w:szCs w:val="22"/>
          <w:highlight w:val="yellow"/>
        </w:rPr>
        <w:t>Address</w:t>
      </w:r>
      <w:r w:rsidRPr="002E11DF">
        <w:rPr>
          <w:rFonts w:ascii="Inter" w:hAnsi="Inter"/>
          <w:sz w:val="22"/>
          <w:szCs w:val="22"/>
        </w:rPr>
        <w:t>]</w:t>
      </w:r>
    </w:p>
    <w:p w14:paraId="4C73997C" w14:textId="77777777" w:rsidR="00673FCA" w:rsidRPr="002E11DF" w:rsidRDefault="00673FCA" w:rsidP="005E5D8E">
      <w:pPr>
        <w:rPr>
          <w:rFonts w:ascii="Inter" w:hAnsi="Inter"/>
          <w:sz w:val="22"/>
          <w:szCs w:val="22"/>
        </w:rPr>
      </w:pPr>
    </w:p>
    <w:p w14:paraId="09D40CBB" w14:textId="77777777" w:rsidR="00673FCA" w:rsidRPr="002E11DF" w:rsidRDefault="00146BEA" w:rsidP="005E5D8E">
      <w:pPr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>[</w:t>
      </w:r>
      <w:r w:rsidRPr="002E11DF">
        <w:rPr>
          <w:rFonts w:ascii="Inter" w:hAnsi="Inter"/>
          <w:sz w:val="22"/>
          <w:szCs w:val="22"/>
          <w:highlight w:val="yellow"/>
        </w:rPr>
        <w:t>Date</w:t>
      </w:r>
      <w:r w:rsidRPr="002E11DF">
        <w:rPr>
          <w:rFonts w:ascii="Inter" w:hAnsi="Inter"/>
          <w:sz w:val="22"/>
          <w:szCs w:val="22"/>
        </w:rPr>
        <w:t xml:space="preserve">] </w:t>
      </w:r>
    </w:p>
    <w:p w14:paraId="26F91DE1" w14:textId="38677511" w:rsidR="00DC1870" w:rsidRPr="002E11DF" w:rsidRDefault="00F042F4" w:rsidP="00F042F4">
      <w:pPr>
        <w:tabs>
          <w:tab w:val="left" w:pos="5760"/>
        </w:tabs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ab/>
      </w:r>
    </w:p>
    <w:p w14:paraId="3DFC0034" w14:textId="77777777" w:rsidR="00CE09F0" w:rsidRPr="002E11DF" w:rsidRDefault="00CE09F0" w:rsidP="005E5D8E">
      <w:pPr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t xml:space="preserve">Dear </w:t>
      </w:r>
      <w:r w:rsidR="00146BEA" w:rsidRPr="002E11DF">
        <w:rPr>
          <w:rFonts w:ascii="Inter" w:hAnsi="Inter"/>
          <w:sz w:val="22"/>
          <w:szCs w:val="22"/>
        </w:rPr>
        <w:t>[</w:t>
      </w:r>
      <w:r w:rsidR="00146BEA" w:rsidRPr="002E11DF">
        <w:rPr>
          <w:rFonts w:ascii="Inter" w:hAnsi="Inter"/>
          <w:sz w:val="22"/>
          <w:szCs w:val="22"/>
          <w:highlight w:val="yellow"/>
        </w:rPr>
        <w:t>Name</w:t>
      </w:r>
      <w:r w:rsidR="00146BEA" w:rsidRPr="002E11DF">
        <w:rPr>
          <w:rFonts w:ascii="Inter" w:hAnsi="Inter"/>
          <w:sz w:val="22"/>
          <w:szCs w:val="22"/>
        </w:rPr>
        <w:t xml:space="preserve">], </w:t>
      </w:r>
      <w:r w:rsidRPr="002E11DF">
        <w:rPr>
          <w:rFonts w:ascii="Inter" w:hAnsi="Inter"/>
          <w:sz w:val="22"/>
          <w:szCs w:val="22"/>
        </w:rPr>
        <w:t xml:space="preserve"> </w:t>
      </w:r>
    </w:p>
    <w:p w14:paraId="07A09EF7" w14:textId="77777777" w:rsidR="00CE09F0" w:rsidRPr="002E11DF" w:rsidRDefault="00CE09F0" w:rsidP="005E5D8E">
      <w:pPr>
        <w:rPr>
          <w:rFonts w:ascii="Inter" w:hAnsi="Inter"/>
          <w:sz w:val="22"/>
          <w:szCs w:val="22"/>
        </w:rPr>
      </w:pPr>
    </w:p>
    <w:p w14:paraId="37FF1590" w14:textId="77777777" w:rsidR="00287229" w:rsidRPr="002E11DF" w:rsidRDefault="00CE09F0" w:rsidP="005E5D8E">
      <w:pPr>
        <w:rPr>
          <w:rFonts w:ascii="Inter" w:hAnsi="Inter"/>
          <w:b/>
          <w:bCs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 xml:space="preserve">Re: </w:t>
      </w:r>
      <w:r w:rsidR="00146BEA" w:rsidRPr="002E11DF">
        <w:rPr>
          <w:rFonts w:ascii="Inter" w:hAnsi="Inter"/>
          <w:b/>
          <w:bCs/>
          <w:sz w:val="22"/>
          <w:szCs w:val="22"/>
        </w:rPr>
        <w:t>[</w:t>
      </w:r>
      <w:r w:rsidR="00146BEA" w:rsidRPr="002E11DF">
        <w:rPr>
          <w:rFonts w:ascii="Inter" w:hAnsi="Inter"/>
          <w:b/>
          <w:bCs/>
          <w:sz w:val="22"/>
          <w:szCs w:val="22"/>
          <w:highlight w:val="yellow"/>
        </w:rPr>
        <w:t>Name of Agreement</w:t>
      </w:r>
      <w:r w:rsidR="00146BEA" w:rsidRPr="002E11DF">
        <w:rPr>
          <w:rFonts w:ascii="Inter" w:hAnsi="Inter"/>
          <w:b/>
          <w:bCs/>
          <w:sz w:val="22"/>
          <w:szCs w:val="22"/>
        </w:rPr>
        <w:t>] dated [</w:t>
      </w:r>
      <w:r w:rsidR="00146BEA" w:rsidRPr="002E11DF">
        <w:rPr>
          <w:rFonts w:ascii="Inter" w:hAnsi="Inter"/>
          <w:b/>
          <w:bCs/>
          <w:sz w:val="22"/>
          <w:szCs w:val="22"/>
          <w:highlight w:val="yellow"/>
        </w:rPr>
        <w:t>date</w:t>
      </w:r>
      <w:r w:rsidR="000A4EBE" w:rsidRPr="002E11DF">
        <w:rPr>
          <w:rFonts w:ascii="Inter" w:hAnsi="Inter"/>
          <w:b/>
          <w:bCs/>
          <w:sz w:val="22"/>
          <w:szCs w:val="22"/>
        </w:rPr>
        <w:t>]</w:t>
      </w:r>
      <w:r w:rsidR="00146BEA" w:rsidRPr="002E11DF">
        <w:rPr>
          <w:rFonts w:ascii="Inter" w:hAnsi="Inter"/>
          <w:b/>
          <w:bCs/>
          <w:sz w:val="22"/>
          <w:szCs w:val="22"/>
        </w:rPr>
        <w:t xml:space="preserve"> </w:t>
      </w:r>
    </w:p>
    <w:p w14:paraId="4FEB191E" w14:textId="77777777" w:rsidR="00146BEA" w:rsidRPr="002E11DF" w:rsidRDefault="00146BEA" w:rsidP="005E5D8E">
      <w:pPr>
        <w:rPr>
          <w:rFonts w:ascii="Inter" w:hAnsi="Inter"/>
          <w:b/>
          <w:bCs/>
          <w:sz w:val="22"/>
          <w:szCs w:val="22"/>
        </w:rPr>
      </w:pPr>
    </w:p>
    <w:p w14:paraId="092F6BA5" w14:textId="77777777" w:rsidR="00146BEA" w:rsidRPr="002E11DF" w:rsidRDefault="00146BEA" w:rsidP="005E5D8E">
      <w:pPr>
        <w:rPr>
          <w:rFonts w:ascii="Inter" w:hAnsi="Inter"/>
          <w:b/>
          <w:bCs/>
          <w:sz w:val="22"/>
          <w:szCs w:val="22"/>
        </w:rPr>
      </w:pPr>
    </w:p>
    <w:p w14:paraId="7B4140F3" w14:textId="77777777" w:rsidR="00287229" w:rsidRPr="002E11DF" w:rsidRDefault="00287229" w:rsidP="005E5D8E">
      <w:pPr>
        <w:rPr>
          <w:rFonts w:ascii="Inter" w:hAnsi="Inter"/>
          <w:sz w:val="22"/>
          <w:szCs w:val="22"/>
        </w:rPr>
      </w:pPr>
    </w:p>
    <w:p w14:paraId="1165AA55" w14:textId="77777777" w:rsidR="000F19DC" w:rsidRPr="002E11DF" w:rsidRDefault="000F19DC" w:rsidP="009A7C6F">
      <w:pPr>
        <w:rPr>
          <w:rFonts w:ascii="Inter" w:hAnsi="Inter"/>
          <w:sz w:val="22"/>
          <w:szCs w:val="22"/>
        </w:rPr>
      </w:pPr>
    </w:p>
    <w:p w14:paraId="044442B1" w14:textId="77777777" w:rsidR="000F19DC" w:rsidRPr="002E11DF" w:rsidRDefault="000F19DC" w:rsidP="009A7C6F">
      <w:pPr>
        <w:rPr>
          <w:rFonts w:ascii="Inter" w:hAnsi="Inter"/>
          <w:sz w:val="22"/>
          <w:szCs w:val="22"/>
        </w:rPr>
      </w:pPr>
    </w:p>
    <w:p w14:paraId="49BF428A" w14:textId="77777777" w:rsidR="00CE09F0" w:rsidRPr="002E11DF" w:rsidRDefault="00CE09F0" w:rsidP="005E5D8E">
      <w:pPr>
        <w:rPr>
          <w:rFonts w:ascii="Inter" w:hAnsi="Inter"/>
          <w:sz w:val="22"/>
          <w:szCs w:val="22"/>
        </w:rPr>
      </w:pPr>
    </w:p>
    <w:p w14:paraId="4968717D" w14:textId="77777777" w:rsidR="009A7C6F" w:rsidRPr="002E11DF" w:rsidRDefault="009A7C6F">
      <w:pPr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sz w:val="22"/>
          <w:szCs w:val="22"/>
        </w:rPr>
        <w:br w:type="page"/>
      </w:r>
    </w:p>
    <w:p w14:paraId="46D69B95" w14:textId="77777777" w:rsidR="00F440E8" w:rsidRPr="002E11DF" w:rsidRDefault="00F440E8" w:rsidP="00F440E8">
      <w:pPr>
        <w:rPr>
          <w:rFonts w:ascii="Inter" w:hAnsi="Inter"/>
          <w:sz w:val="22"/>
          <w:szCs w:val="22"/>
        </w:rPr>
      </w:pPr>
    </w:p>
    <w:p w14:paraId="321B6E6F" w14:textId="77777777" w:rsidR="00BD344E" w:rsidRPr="002E11DF" w:rsidRDefault="00BD344E" w:rsidP="00BD344E">
      <w:pPr>
        <w:spacing w:before="120" w:after="120"/>
        <w:rPr>
          <w:rFonts w:ascii="Inter" w:hAnsi="Inter"/>
          <w:b/>
          <w:bCs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 xml:space="preserve">Signed and Delivered by the parties: </w:t>
      </w:r>
    </w:p>
    <w:p w14:paraId="616860DA" w14:textId="77777777" w:rsidR="00BD344E" w:rsidRPr="002E11DF" w:rsidRDefault="00BD344E" w:rsidP="00BD344E">
      <w:pPr>
        <w:spacing w:before="120" w:after="120"/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 xml:space="preserve">                              </w:t>
      </w:r>
    </w:p>
    <w:p w14:paraId="7C5884CD" w14:textId="77777777" w:rsidR="00BD344E" w:rsidRPr="002E11DF" w:rsidRDefault="00146BEA" w:rsidP="00BD344E">
      <w:pPr>
        <w:spacing w:before="120" w:after="120"/>
        <w:rPr>
          <w:rFonts w:ascii="Inter" w:hAnsi="Inter"/>
          <w:b/>
          <w:bCs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>[</w:t>
      </w:r>
      <w:r w:rsidRPr="002E11DF">
        <w:rPr>
          <w:rFonts w:ascii="Inter" w:hAnsi="Inter"/>
          <w:b/>
          <w:bCs/>
          <w:sz w:val="22"/>
          <w:szCs w:val="22"/>
          <w:highlight w:val="yellow"/>
        </w:rPr>
        <w:t>Name</w:t>
      </w:r>
      <w:r w:rsidRPr="002E11DF">
        <w:rPr>
          <w:rFonts w:ascii="Inter" w:hAnsi="Inter"/>
          <w:b/>
          <w:bCs/>
          <w:sz w:val="22"/>
          <w:szCs w:val="22"/>
        </w:rPr>
        <w:t xml:space="preserve">] </w:t>
      </w:r>
    </w:p>
    <w:p w14:paraId="6AEBA51B" w14:textId="77777777" w:rsidR="00BD344E" w:rsidRPr="002E11DF" w:rsidRDefault="00BD344E" w:rsidP="00BD344E">
      <w:pPr>
        <w:spacing w:before="120" w:after="120"/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i/>
          <w:iCs/>
          <w:sz w:val="22"/>
          <w:szCs w:val="22"/>
        </w:rPr>
        <w:t xml:space="preserve">ABN: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1235"/>
        <w:gridCol w:w="283"/>
      </w:tblGrid>
      <w:tr w:rsidR="00BD344E" w:rsidRPr="002E11DF" w14:paraId="09B9D23B" w14:textId="77777777" w:rsidTr="009014AE"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6D29E7BB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  <w:tc>
          <w:tcPr>
            <w:tcW w:w="283" w:type="dxa"/>
          </w:tcPr>
          <w:p w14:paraId="7BABD290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  <w:tr w:rsidR="00BD344E" w:rsidRPr="002E11DF" w14:paraId="24D4BCD1" w14:textId="77777777" w:rsidTr="009014AE"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38C2D4E9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  <w:r w:rsidRPr="002E11DF">
              <w:rPr>
                <w:rFonts w:ascii="Inter" w:hAnsi="Inter"/>
                <w:sz w:val="22"/>
                <w:szCs w:val="22"/>
              </w:rPr>
              <w:t xml:space="preserve">Signature of </w:t>
            </w:r>
            <w:r w:rsidR="00146BEA" w:rsidRPr="002E11DF">
              <w:rPr>
                <w:rFonts w:ascii="Inter" w:hAnsi="Inter"/>
                <w:sz w:val="22"/>
                <w:szCs w:val="22"/>
              </w:rPr>
              <w:t>Signatory</w:t>
            </w:r>
          </w:p>
        </w:tc>
        <w:tc>
          <w:tcPr>
            <w:tcW w:w="283" w:type="dxa"/>
          </w:tcPr>
          <w:p w14:paraId="256EC051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  <w:tr w:rsidR="00BD344E" w:rsidRPr="002E11DF" w14:paraId="5D742CB6" w14:textId="77777777" w:rsidTr="009014AE"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05C6C27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  <w:tc>
          <w:tcPr>
            <w:tcW w:w="283" w:type="dxa"/>
          </w:tcPr>
          <w:p w14:paraId="44ADDFEC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  <w:tr w:rsidR="00BD344E" w:rsidRPr="002E11DF" w14:paraId="403842F6" w14:textId="77777777" w:rsidTr="009014AE">
        <w:tc>
          <w:tcPr>
            <w:tcW w:w="3018" w:type="dxa"/>
          </w:tcPr>
          <w:p w14:paraId="4CE42300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  <w:r w:rsidRPr="002E11DF">
              <w:rPr>
                <w:rFonts w:ascii="Inter" w:hAnsi="Inter"/>
                <w:sz w:val="22"/>
                <w:szCs w:val="22"/>
              </w:rPr>
              <w:t xml:space="preserve">Name of </w:t>
            </w:r>
            <w:r w:rsidR="00146BEA" w:rsidRPr="002E11DF">
              <w:rPr>
                <w:rFonts w:ascii="Inter" w:hAnsi="Inter"/>
                <w:sz w:val="22"/>
                <w:szCs w:val="22"/>
              </w:rPr>
              <w:t>Signatory</w:t>
            </w:r>
            <w:r w:rsidRPr="002E11DF">
              <w:rPr>
                <w:rFonts w:ascii="Inter" w:hAnsi="Inter"/>
                <w:sz w:val="22"/>
                <w:szCs w:val="22"/>
              </w:rPr>
              <w:t xml:space="preserve"> (</w:t>
            </w:r>
            <w:r w:rsidRPr="002E11DF">
              <w:rPr>
                <w:rFonts w:ascii="Inter" w:hAnsi="Inter"/>
                <w:i/>
                <w:iCs/>
                <w:sz w:val="22"/>
                <w:szCs w:val="22"/>
              </w:rPr>
              <w:t>Print</w:t>
            </w:r>
            <w:r w:rsidRPr="002E11DF">
              <w:rPr>
                <w:rFonts w:ascii="Inter" w:hAnsi="Inter"/>
                <w:sz w:val="22"/>
                <w:szCs w:val="22"/>
              </w:rPr>
              <w:t xml:space="preserve">) </w:t>
            </w:r>
          </w:p>
        </w:tc>
        <w:tc>
          <w:tcPr>
            <w:tcW w:w="1518" w:type="dxa"/>
            <w:gridSpan w:val="2"/>
          </w:tcPr>
          <w:p w14:paraId="671F8B84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</w:tbl>
    <w:p w14:paraId="496DA272" w14:textId="77777777" w:rsidR="00BD344E" w:rsidRPr="002E11DF" w:rsidRDefault="00BD344E" w:rsidP="00BD344E">
      <w:pPr>
        <w:spacing w:before="120" w:after="120"/>
        <w:rPr>
          <w:rFonts w:ascii="Inter" w:hAnsi="Inter"/>
          <w:b/>
          <w:bCs/>
          <w:sz w:val="22"/>
          <w:szCs w:val="22"/>
        </w:rPr>
      </w:pPr>
    </w:p>
    <w:p w14:paraId="0DFDC968" w14:textId="77777777" w:rsidR="00BD344E" w:rsidRPr="002E11DF" w:rsidRDefault="00BD344E" w:rsidP="00BD344E">
      <w:pPr>
        <w:spacing w:before="120" w:after="120"/>
        <w:rPr>
          <w:rFonts w:ascii="Inter" w:hAnsi="Inter"/>
          <w:sz w:val="22"/>
          <w:szCs w:val="22"/>
        </w:rPr>
      </w:pPr>
      <w:r w:rsidRPr="002E11DF">
        <w:rPr>
          <w:rFonts w:ascii="Inter" w:hAnsi="Inter"/>
          <w:b/>
          <w:bCs/>
          <w:sz w:val="22"/>
          <w:szCs w:val="22"/>
        </w:rPr>
        <w:t>Versent Pty Ltd</w:t>
      </w:r>
      <w:r w:rsidRPr="002E11DF">
        <w:rPr>
          <w:rFonts w:ascii="Inter" w:hAnsi="Inter"/>
          <w:sz w:val="22"/>
          <w:szCs w:val="22"/>
        </w:rPr>
        <w:t xml:space="preserve"> </w:t>
      </w:r>
    </w:p>
    <w:p w14:paraId="5C245406" w14:textId="77777777" w:rsidR="00BD344E" w:rsidRPr="002E11DF" w:rsidRDefault="00BD344E" w:rsidP="00BD344E">
      <w:pPr>
        <w:spacing w:before="120" w:after="120"/>
        <w:rPr>
          <w:rFonts w:ascii="Inter" w:hAnsi="Inter"/>
          <w:i/>
          <w:iCs/>
          <w:sz w:val="22"/>
          <w:szCs w:val="22"/>
        </w:rPr>
      </w:pPr>
      <w:r w:rsidRPr="002E11DF">
        <w:rPr>
          <w:rFonts w:ascii="Inter" w:hAnsi="Inter"/>
          <w:i/>
          <w:iCs/>
          <w:sz w:val="22"/>
          <w:szCs w:val="22"/>
        </w:rPr>
        <w:t>ABN: 78 600 701 764</w:t>
      </w:r>
    </w:p>
    <w:p w14:paraId="78B861B0" w14:textId="77777777" w:rsidR="00BD344E" w:rsidRPr="002E11DF" w:rsidRDefault="00BD344E" w:rsidP="00BD344E">
      <w:pPr>
        <w:spacing w:before="120" w:after="120"/>
        <w:rPr>
          <w:rFonts w:ascii="Inter" w:hAnsi="Inter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1235"/>
        <w:gridCol w:w="992"/>
      </w:tblGrid>
      <w:tr w:rsidR="00BD344E" w:rsidRPr="002E11DF" w14:paraId="0D1B47BD" w14:textId="77777777" w:rsidTr="00146BEA"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54889246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6072A8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  <w:tr w:rsidR="00BD344E" w:rsidRPr="002E11DF" w14:paraId="7109A8A2" w14:textId="77777777" w:rsidTr="00146BEA"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14:paraId="6A9BD3AE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  <w:r w:rsidRPr="002E11DF">
              <w:rPr>
                <w:rFonts w:ascii="Inter" w:hAnsi="Inter"/>
                <w:sz w:val="22"/>
                <w:szCs w:val="22"/>
              </w:rPr>
              <w:t>Signature of Signatory</w:t>
            </w:r>
          </w:p>
        </w:tc>
        <w:tc>
          <w:tcPr>
            <w:tcW w:w="992" w:type="dxa"/>
          </w:tcPr>
          <w:p w14:paraId="7714B8FD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  <w:tr w:rsidR="00BD344E" w:rsidRPr="002E11DF" w14:paraId="11DA72FE" w14:textId="77777777" w:rsidTr="00146BEA"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14:paraId="1A975041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  <w:tc>
          <w:tcPr>
            <w:tcW w:w="992" w:type="dxa"/>
          </w:tcPr>
          <w:p w14:paraId="39EE9BC4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  <w:tr w:rsidR="00BD344E" w:rsidRPr="002E11DF" w14:paraId="700772D6" w14:textId="77777777" w:rsidTr="00146BEA">
        <w:tc>
          <w:tcPr>
            <w:tcW w:w="3018" w:type="dxa"/>
          </w:tcPr>
          <w:p w14:paraId="047A2403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  <w:r w:rsidRPr="002E11DF">
              <w:rPr>
                <w:rFonts w:ascii="Inter" w:hAnsi="Inter"/>
                <w:sz w:val="22"/>
                <w:szCs w:val="22"/>
              </w:rPr>
              <w:t xml:space="preserve">Name </w:t>
            </w:r>
            <w:r w:rsidR="00146BEA" w:rsidRPr="002E11DF">
              <w:rPr>
                <w:rFonts w:ascii="Inter" w:hAnsi="Inter"/>
                <w:sz w:val="22"/>
                <w:szCs w:val="22"/>
              </w:rPr>
              <w:t>of Signatory (</w:t>
            </w:r>
            <w:r w:rsidR="00146BEA" w:rsidRPr="002E11DF">
              <w:rPr>
                <w:rFonts w:ascii="Inter" w:hAnsi="Inter"/>
                <w:i/>
                <w:iCs/>
                <w:sz w:val="22"/>
                <w:szCs w:val="22"/>
              </w:rPr>
              <w:t>Print</w:t>
            </w:r>
            <w:r w:rsidR="00146BEA" w:rsidRPr="002E11DF">
              <w:rPr>
                <w:rFonts w:ascii="Inter" w:hAnsi="Inter"/>
                <w:sz w:val="22"/>
                <w:szCs w:val="22"/>
              </w:rPr>
              <w:t>)</w:t>
            </w:r>
          </w:p>
        </w:tc>
        <w:tc>
          <w:tcPr>
            <w:tcW w:w="2227" w:type="dxa"/>
            <w:gridSpan w:val="2"/>
          </w:tcPr>
          <w:p w14:paraId="5CC4413C" w14:textId="77777777" w:rsidR="00BD344E" w:rsidRPr="002E11DF" w:rsidRDefault="00BD344E" w:rsidP="009014AE">
            <w:pPr>
              <w:spacing w:before="120" w:after="120"/>
              <w:rPr>
                <w:rFonts w:ascii="Inter" w:hAnsi="Inter"/>
                <w:sz w:val="22"/>
                <w:szCs w:val="22"/>
              </w:rPr>
            </w:pPr>
          </w:p>
        </w:tc>
      </w:tr>
    </w:tbl>
    <w:p w14:paraId="68CD65FD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2ACE8AA1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50A915A8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01B0BFB4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74B6FE8E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2B508733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4B5F7270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27B61465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0F393B24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219E7C64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5816D787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7F572FA7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p w14:paraId="4ECC2329" w14:textId="77777777" w:rsidR="00DC1870" w:rsidRPr="002E11DF" w:rsidRDefault="00DC1870" w:rsidP="005E5D8E">
      <w:pPr>
        <w:rPr>
          <w:rFonts w:ascii="Inter" w:hAnsi="Inter"/>
          <w:sz w:val="22"/>
          <w:szCs w:val="22"/>
        </w:rPr>
      </w:pPr>
    </w:p>
    <w:sectPr w:rsidR="00DC1870" w:rsidRPr="002E11DF" w:rsidSect="001940A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B7EF9" w14:textId="77777777" w:rsidR="00675A57" w:rsidRDefault="00675A57" w:rsidP="00E937F5">
      <w:r>
        <w:separator/>
      </w:r>
    </w:p>
  </w:endnote>
  <w:endnote w:type="continuationSeparator" w:id="0">
    <w:p w14:paraId="50721288" w14:textId="77777777" w:rsidR="00675A57" w:rsidRDefault="00675A57" w:rsidP="00E93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E711342-3840-8A47-B374-0809ED998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249EE31-3782-0844-AC34-D5A650D8F499}"/>
    <w:embedBold r:id="rId3" w:fontKey="{EACF9F18-FD36-1345-A4EA-13A123AC4E5B}"/>
    <w:embedItalic r:id="rId4" w:fontKey="{BBFCF6A9-5366-9F45-9180-45C565EA1EAD}"/>
    <w:embedBoldItalic r:id="rId5" w:fontKey="{ED77E9B9-A820-894E-BE33-74830E88CB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643C896-F6D0-284F-A122-7940186B9AD9}"/>
    <w:embedBold r:id="rId7" w:fontKey="{54AE8F68-435E-FB41-BDBA-DDCCD1AA3C33}"/>
    <w:embedItalic r:id="rId8" w:fontKey="{AB60A8A1-7699-FA41-8FEC-868304E0707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9" w:fontKey="{B994BE1D-DCB9-8346-8B97-1F219C3A6B5C}"/>
    <w:embedBold r:id="rId10" w:fontKey="{3A040F99-64D4-0047-943A-085F25751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11E5D65-6299-6C40-BAAF-E76E0554FF91}"/>
    <w:embedBold r:id="rId12" w:fontKey="{8D2DEFD6-A928-694C-A583-3F4CAE039FC1}"/>
    <w:embedItalic r:id="rId13" w:fontKey="{4422FEFB-1567-234B-B35B-BE585E249D2D}"/>
    <w:embedBoldItalic r:id="rId14" w:fontKey="{79C9ED20-0889-C04F-BB5A-41571D5A8F63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7F7C2FAC-64B8-054A-9DE1-DB73186C9645}"/>
    <w:embedItalic r:id="rId16" w:fontKey="{EA9FA011-F7F5-A340-A90C-7CCA7D9A18A5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7" w:fontKey="{086FBA57-5852-FD42-A370-57AF9B328E4B}"/>
    <w:embedItalic r:id="rId18" w:fontKey="{197900E0-BCFB-C247-997E-840273BA550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DC6821F7-01F5-F24D-BCF6-3CC8822ADC82}"/>
    <w:embedBold r:id="rId20" w:fontKey="{5996D8A2-2B0B-164E-AEB9-EAA231035649}"/>
    <w:embedItalic r:id="rId21" w:fontKey="{61D658E0-20FD-BB4D-B87A-A4A7D29BE5CC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2" w:fontKey="{5EC3B500-1D1F-ED44-B63B-90BE0062F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0213E" w14:textId="77777777" w:rsidR="001A31D3" w:rsidRPr="002E11DF" w:rsidRDefault="001A31D3">
    <w:pPr>
      <w:rPr>
        <w:rFonts w:ascii="Inter" w:hAnsi="Inter"/>
      </w:rPr>
    </w:pPr>
  </w:p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6189"/>
    </w:tblGrid>
    <w:tr w:rsidR="001A31D3" w:rsidRPr="002E11DF" w14:paraId="1F0D678E" w14:textId="77777777" w:rsidTr="008B517F">
      <w:tc>
        <w:tcPr>
          <w:tcW w:w="2830" w:type="dxa"/>
        </w:tcPr>
        <w:p w14:paraId="68E8111A" w14:textId="77777777" w:rsidR="001A31D3" w:rsidRPr="002E11DF" w:rsidRDefault="001A31D3" w:rsidP="001A31D3">
          <w:pPr>
            <w:pStyle w:val="Footer"/>
            <w:rPr>
              <w:rStyle w:val="PageNumber"/>
              <w:rFonts w:ascii="Inter" w:hAnsi="Inter"/>
              <w:sz w:val="16"/>
              <w:szCs w:val="16"/>
            </w:rPr>
          </w:pPr>
          <w:r w:rsidRPr="002E11DF">
            <w:rPr>
              <w:rStyle w:val="PageNumber"/>
              <w:rFonts w:ascii="Inter" w:hAnsi="Inter"/>
              <w:sz w:val="16"/>
              <w:szCs w:val="16"/>
            </w:rPr>
            <w:t>Versent Pty Ltd</w:t>
          </w:r>
        </w:p>
        <w:p w14:paraId="29E4FA86" w14:textId="77777777" w:rsidR="001A31D3" w:rsidRPr="002E11DF" w:rsidRDefault="001A31D3" w:rsidP="001A31D3">
          <w:pPr>
            <w:pStyle w:val="Footer"/>
            <w:rPr>
              <w:rStyle w:val="PageNumber"/>
              <w:rFonts w:ascii="Inter" w:hAnsi="Inter"/>
              <w:sz w:val="16"/>
              <w:szCs w:val="16"/>
            </w:rPr>
          </w:pPr>
          <w:r w:rsidRPr="002E11DF">
            <w:rPr>
              <w:rStyle w:val="PageNumber"/>
              <w:rFonts w:ascii="Inter" w:hAnsi="Inter"/>
              <w:sz w:val="16"/>
              <w:szCs w:val="16"/>
            </w:rPr>
            <w:t>ABN: 78 600 701 764</w:t>
          </w:r>
        </w:p>
      </w:tc>
      <w:tc>
        <w:tcPr>
          <w:tcW w:w="6189" w:type="dxa"/>
        </w:tcPr>
        <w:p w14:paraId="506BA59E" w14:textId="77777777" w:rsidR="001A31D3" w:rsidRPr="002E11DF" w:rsidRDefault="001A31D3" w:rsidP="001A31D3">
          <w:pPr>
            <w:pStyle w:val="Footer"/>
            <w:jc w:val="right"/>
            <w:rPr>
              <w:rStyle w:val="PageNumber"/>
              <w:rFonts w:ascii="Inter" w:hAnsi="Inter"/>
              <w:sz w:val="16"/>
              <w:szCs w:val="16"/>
            </w:rPr>
          </w:pPr>
          <w:r w:rsidRPr="002E11DF">
            <w:rPr>
              <w:rStyle w:val="PageNumber"/>
              <w:rFonts w:ascii="Inter" w:hAnsi="Inter"/>
              <w:sz w:val="16"/>
              <w:szCs w:val="16"/>
            </w:rPr>
            <w:t>Page</w:t>
          </w:r>
          <w:r w:rsidR="00DC1870" w:rsidRPr="002E11DF">
            <w:rPr>
              <w:rStyle w:val="PageNumber"/>
              <w:rFonts w:ascii="Inter" w:hAnsi="Inter"/>
              <w:sz w:val="16"/>
              <w:szCs w:val="16"/>
            </w:rPr>
            <w:t xml:space="preserve"> </w:t>
          </w:r>
          <w:r w:rsidR="00DC1870" w:rsidRPr="002E11DF">
            <w:rPr>
              <w:rStyle w:val="PageNumber"/>
              <w:rFonts w:ascii="Inter" w:hAnsi="Inter"/>
              <w:sz w:val="16"/>
              <w:szCs w:val="16"/>
            </w:rPr>
            <w:fldChar w:fldCharType="begin"/>
          </w:r>
          <w:r w:rsidR="00DC1870" w:rsidRPr="002E11DF">
            <w:rPr>
              <w:rStyle w:val="PageNumber"/>
              <w:rFonts w:ascii="Inter" w:hAnsi="Inter"/>
              <w:sz w:val="16"/>
              <w:szCs w:val="16"/>
            </w:rPr>
            <w:instrText xml:space="preserve"> PAGE  \* MERGEFORMAT </w:instrText>
          </w:r>
          <w:r w:rsidR="00DC1870" w:rsidRPr="002E11DF">
            <w:rPr>
              <w:rStyle w:val="PageNumber"/>
              <w:rFonts w:ascii="Inter" w:hAnsi="Inter"/>
              <w:sz w:val="16"/>
              <w:szCs w:val="16"/>
            </w:rPr>
            <w:fldChar w:fldCharType="separate"/>
          </w:r>
          <w:r w:rsidR="00DC1870" w:rsidRPr="002E11DF">
            <w:rPr>
              <w:rStyle w:val="PageNumber"/>
              <w:rFonts w:ascii="Inter" w:hAnsi="Inter"/>
              <w:noProof/>
              <w:sz w:val="16"/>
              <w:szCs w:val="16"/>
            </w:rPr>
            <w:t>2</w:t>
          </w:r>
          <w:r w:rsidR="00DC1870" w:rsidRPr="002E11DF">
            <w:rPr>
              <w:rStyle w:val="PageNumber"/>
              <w:rFonts w:ascii="Inter" w:hAnsi="Inter"/>
              <w:sz w:val="16"/>
              <w:szCs w:val="16"/>
            </w:rPr>
            <w:fldChar w:fldCharType="end"/>
          </w:r>
        </w:p>
        <w:p w14:paraId="4CBD8E6A" w14:textId="77777777" w:rsidR="001A31D3" w:rsidRPr="002E11DF" w:rsidRDefault="000A4EBE" w:rsidP="001A31D3">
          <w:pPr>
            <w:pStyle w:val="Footer"/>
            <w:jc w:val="right"/>
            <w:rPr>
              <w:rStyle w:val="PageNumber"/>
              <w:rFonts w:ascii="Inter" w:hAnsi="Inter"/>
              <w:sz w:val="16"/>
              <w:szCs w:val="16"/>
            </w:rPr>
          </w:pPr>
          <w:r w:rsidRPr="002E11DF">
            <w:rPr>
              <w:rStyle w:val="PageNumber"/>
              <w:rFonts w:ascii="Inter" w:hAnsi="Inter"/>
              <w:sz w:val="16"/>
              <w:szCs w:val="16"/>
            </w:rPr>
            <w:t>[</w:t>
          </w:r>
          <w:r w:rsidRPr="002E11DF">
            <w:rPr>
              <w:rStyle w:val="PageNumber"/>
              <w:rFonts w:ascii="Inter" w:hAnsi="Inter"/>
              <w:sz w:val="16"/>
              <w:szCs w:val="16"/>
              <w:highlight w:val="yellow"/>
            </w:rPr>
            <w:t>Letter Name</w:t>
          </w:r>
          <w:r w:rsidRPr="002E11DF">
            <w:rPr>
              <w:rStyle w:val="PageNumber"/>
              <w:rFonts w:ascii="Inter" w:hAnsi="Inter"/>
              <w:sz w:val="16"/>
              <w:szCs w:val="16"/>
            </w:rPr>
            <w:t>]</w:t>
          </w:r>
          <w:r w:rsidR="001A31D3" w:rsidRPr="002E11DF">
            <w:rPr>
              <w:rStyle w:val="PageNumber"/>
              <w:rFonts w:ascii="Inter" w:hAnsi="Inter"/>
              <w:sz w:val="16"/>
              <w:szCs w:val="16"/>
            </w:rPr>
            <w:t xml:space="preserve"> </w:t>
          </w:r>
        </w:p>
      </w:tc>
    </w:tr>
  </w:tbl>
  <w:p w14:paraId="604A6D67" w14:textId="77777777" w:rsidR="00197B33" w:rsidRPr="002E11DF" w:rsidRDefault="00197B33" w:rsidP="00197B33">
    <w:pPr>
      <w:pStyle w:val="Footer"/>
      <w:rPr>
        <w:rFonts w:ascii="Inter" w:hAnsi="Int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483EB" w14:textId="77777777" w:rsidR="00A17464" w:rsidRPr="0029366F" w:rsidRDefault="00A17464" w:rsidP="00A17464">
    <w:pPr>
      <w:rPr>
        <w:rFonts w:ascii="Century Gothic" w:hAnsi="Century Gothic"/>
      </w:rPr>
    </w:pPr>
  </w:p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6189"/>
    </w:tblGrid>
    <w:tr w:rsidR="00A17464" w:rsidRPr="0029366F" w14:paraId="21CD18BA" w14:textId="77777777" w:rsidTr="008B517F">
      <w:tc>
        <w:tcPr>
          <w:tcW w:w="2830" w:type="dxa"/>
        </w:tcPr>
        <w:p w14:paraId="4B35CEB9" w14:textId="77777777" w:rsidR="00A17464" w:rsidRPr="0029366F" w:rsidRDefault="00A17464" w:rsidP="00A17464">
          <w:pPr>
            <w:pStyle w:val="Footer"/>
            <w:rPr>
              <w:rStyle w:val="PageNumber"/>
              <w:rFonts w:ascii="Century Gothic" w:hAnsi="Century Gothic"/>
              <w:sz w:val="16"/>
              <w:szCs w:val="16"/>
            </w:rPr>
          </w:pP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t>Versent Pty Ltd</w:t>
          </w:r>
        </w:p>
        <w:p w14:paraId="6A486EE3" w14:textId="77777777" w:rsidR="00A17464" w:rsidRPr="0029366F" w:rsidRDefault="00A17464" w:rsidP="00A17464">
          <w:pPr>
            <w:pStyle w:val="Footer"/>
            <w:rPr>
              <w:rStyle w:val="PageNumber"/>
              <w:rFonts w:ascii="Century Gothic" w:hAnsi="Century Gothic"/>
              <w:sz w:val="16"/>
              <w:szCs w:val="16"/>
            </w:rPr>
          </w:pP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t>ABN: 78 600 701 764</w:t>
          </w:r>
        </w:p>
      </w:tc>
      <w:tc>
        <w:tcPr>
          <w:tcW w:w="6189" w:type="dxa"/>
        </w:tcPr>
        <w:p w14:paraId="77D2F8F1" w14:textId="77777777" w:rsidR="00A17464" w:rsidRPr="0029366F" w:rsidRDefault="00A17464" w:rsidP="00A17464">
          <w:pPr>
            <w:pStyle w:val="Footer"/>
            <w:jc w:val="right"/>
            <w:rPr>
              <w:rStyle w:val="PageNumber"/>
              <w:rFonts w:ascii="Century Gothic" w:hAnsi="Century Gothic"/>
              <w:sz w:val="16"/>
              <w:szCs w:val="16"/>
            </w:rPr>
          </w:pP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t xml:space="preserve">Page </w:t>
          </w: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fldChar w:fldCharType="begin"/>
          </w: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instrText xml:space="preserve"> PAGE  \* MERGEFORMAT </w:instrText>
          </w: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fldChar w:fldCharType="separate"/>
          </w: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t>1</w:t>
          </w: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fldChar w:fldCharType="end"/>
          </w:r>
        </w:p>
        <w:p w14:paraId="73A526C4" w14:textId="77777777" w:rsidR="00A17464" w:rsidRPr="0029366F" w:rsidRDefault="001F0F54" w:rsidP="00A17464">
          <w:pPr>
            <w:pStyle w:val="Footer"/>
            <w:jc w:val="right"/>
            <w:rPr>
              <w:rStyle w:val="PageNumber"/>
              <w:rFonts w:ascii="Century Gothic" w:hAnsi="Century Gothic"/>
              <w:sz w:val="16"/>
              <w:szCs w:val="16"/>
            </w:rPr>
          </w:pP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t>[</w:t>
          </w:r>
          <w:r w:rsidRPr="0029366F">
            <w:rPr>
              <w:rStyle w:val="PageNumber"/>
              <w:rFonts w:ascii="Century Gothic" w:hAnsi="Century Gothic"/>
              <w:sz w:val="16"/>
              <w:szCs w:val="16"/>
              <w:highlight w:val="yellow"/>
            </w:rPr>
            <w:t>Letter Name</w:t>
          </w:r>
          <w:r w:rsidRPr="0029366F">
            <w:rPr>
              <w:rStyle w:val="PageNumber"/>
              <w:rFonts w:ascii="Century Gothic" w:hAnsi="Century Gothic"/>
              <w:sz w:val="16"/>
              <w:szCs w:val="16"/>
            </w:rPr>
            <w:t>]</w:t>
          </w:r>
          <w:r w:rsidR="00A17464" w:rsidRPr="0029366F">
            <w:rPr>
              <w:rStyle w:val="PageNumber"/>
              <w:rFonts w:ascii="Century Gothic" w:hAnsi="Century Gothic"/>
              <w:sz w:val="16"/>
              <w:szCs w:val="16"/>
            </w:rPr>
            <w:t xml:space="preserve"> </w:t>
          </w:r>
        </w:p>
      </w:tc>
    </w:tr>
  </w:tbl>
  <w:p w14:paraId="543A6439" w14:textId="77777777" w:rsidR="00526BD0" w:rsidRPr="0029366F" w:rsidRDefault="00526BD0">
    <w:pPr>
      <w:pStyle w:val="Foo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DAA46" w14:textId="77777777" w:rsidR="00675A57" w:rsidRDefault="00675A57" w:rsidP="00E937F5">
      <w:r>
        <w:separator/>
      </w:r>
    </w:p>
  </w:footnote>
  <w:footnote w:type="continuationSeparator" w:id="0">
    <w:p w14:paraId="5FF2C8CA" w14:textId="77777777" w:rsidR="00675A57" w:rsidRDefault="00675A57" w:rsidP="00E93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85CB" w14:textId="0AC9BBD0" w:rsidR="00197B33" w:rsidRDefault="0034022C" w:rsidP="001A31D3">
    <w:pPr>
      <w:pStyle w:val="Header"/>
      <w:jc w:val="right"/>
    </w:pPr>
    <w:r>
      <w:rPr>
        <w:noProof/>
      </w:rPr>
      <w:drawing>
        <wp:inline distT="0" distB="0" distL="0" distR="0" wp14:anchorId="1399803C" wp14:editId="13356A7E">
          <wp:extent cx="1158240" cy="271588"/>
          <wp:effectExtent l="0" t="0" r="0" b="0"/>
          <wp:docPr id="851489692" name="Picture 1" descr="A picture containing graphics, graphic design, font, screensho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489692" name="Picture 1" descr="A picture containing graphics, graphic design, font, screensh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998" cy="298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D08BA" w14:textId="69A3E247" w:rsidR="00197B33" w:rsidRDefault="00F042F4">
    <w:pPr>
      <w:pStyle w:val="Header"/>
    </w:pPr>
    <w:r w:rsidRPr="00CE2DC0"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2A247946" wp14:editId="6835897E">
          <wp:simplePos x="0" y="0"/>
          <wp:positionH relativeFrom="column">
            <wp:posOffset>-1064895</wp:posOffset>
          </wp:positionH>
          <wp:positionV relativeFrom="paragraph">
            <wp:posOffset>0</wp:posOffset>
          </wp:positionV>
          <wp:extent cx="7937500" cy="785495"/>
          <wp:effectExtent l="0" t="0" r="0" b="190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BD0"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3AD00FAE" wp14:editId="045A8508">
          <wp:simplePos x="0" y="0"/>
          <wp:positionH relativeFrom="column">
            <wp:posOffset>5380355</wp:posOffset>
          </wp:positionH>
          <wp:positionV relativeFrom="paragraph">
            <wp:posOffset>-222885</wp:posOffset>
          </wp:positionV>
          <wp:extent cx="357505" cy="403225"/>
          <wp:effectExtent l="0" t="0" r="0" b="3175"/>
          <wp:wrapTight wrapText="bothSides">
            <wp:wrapPolygon edited="0">
              <wp:start x="18416" y="0"/>
              <wp:lineTo x="0" y="3402"/>
              <wp:lineTo x="0" y="21090"/>
              <wp:lineTo x="17648" y="21090"/>
              <wp:lineTo x="18416" y="21090"/>
              <wp:lineTo x="17648" y="13606"/>
              <wp:lineTo x="16114" y="10885"/>
              <wp:lineTo x="20718" y="2041"/>
              <wp:lineTo x="20718" y="0"/>
              <wp:lineTo x="18416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50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C42B8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9229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443F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AE74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A005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8E65C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08F7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6011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5C4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02F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562B"/>
    <w:multiLevelType w:val="multilevel"/>
    <w:tmpl w:val="AFC23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CF40D2"/>
    <w:multiLevelType w:val="multilevel"/>
    <w:tmpl w:val="19204E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3021FF7"/>
    <w:multiLevelType w:val="multilevel"/>
    <w:tmpl w:val="457E686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0D018F"/>
    <w:multiLevelType w:val="hybridMultilevel"/>
    <w:tmpl w:val="B6044E0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BAA3646"/>
    <w:multiLevelType w:val="hybridMultilevel"/>
    <w:tmpl w:val="65CA72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E3B07"/>
    <w:multiLevelType w:val="hybridMultilevel"/>
    <w:tmpl w:val="B6044E0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574D29"/>
    <w:multiLevelType w:val="hybridMultilevel"/>
    <w:tmpl w:val="61EACBE2"/>
    <w:lvl w:ilvl="0" w:tplc="1EBEBBE8">
      <w:start w:val="1"/>
      <w:numFmt w:val="lowerLetter"/>
      <w:lvlText w:val="(%1)"/>
      <w:lvlJc w:val="left"/>
      <w:pPr>
        <w:ind w:left="115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1CA477BA"/>
    <w:multiLevelType w:val="hybridMultilevel"/>
    <w:tmpl w:val="4C8AABC6"/>
    <w:lvl w:ilvl="0" w:tplc="80DE493E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 w15:restartNumberingAfterBreak="0">
    <w:nsid w:val="29030738"/>
    <w:multiLevelType w:val="hybridMultilevel"/>
    <w:tmpl w:val="F5229936"/>
    <w:lvl w:ilvl="0" w:tplc="86B8E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2F7F0B"/>
    <w:multiLevelType w:val="multilevel"/>
    <w:tmpl w:val="1142984E"/>
    <w:lvl w:ilvl="0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714B9"/>
    <w:multiLevelType w:val="hybridMultilevel"/>
    <w:tmpl w:val="3DD0D34E"/>
    <w:lvl w:ilvl="0" w:tplc="AD68D91A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1" w15:restartNumberingAfterBreak="0">
    <w:nsid w:val="4E490AD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6E25B6A"/>
    <w:multiLevelType w:val="hybridMultilevel"/>
    <w:tmpl w:val="E51CFDB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D1D42"/>
    <w:multiLevelType w:val="hybridMultilevel"/>
    <w:tmpl w:val="37F64C40"/>
    <w:lvl w:ilvl="0" w:tplc="1842E6EE">
      <w:start w:val="1"/>
      <w:numFmt w:val="upperLetter"/>
      <w:lvlText w:val="%1"/>
      <w:lvlJc w:val="left"/>
      <w:pPr>
        <w:ind w:left="1134" w:hanging="77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339B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69062FA"/>
    <w:multiLevelType w:val="multilevel"/>
    <w:tmpl w:val="08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6" w15:restartNumberingAfterBreak="0">
    <w:nsid w:val="68BF32F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E521C3E"/>
    <w:multiLevelType w:val="multilevel"/>
    <w:tmpl w:val="50E60A6E"/>
    <w:lvl w:ilvl="0">
      <w:start w:val="1"/>
      <w:numFmt w:val="upperLetter"/>
      <w:lvlText w:val="%1"/>
      <w:lvlJc w:val="left"/>
      <w:pPr>
        <w:ind w:left="851" w:hanging="49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6406E"/>
    <w:multiLevelType w:val="hybridMultilevel"/>
    <w:tmpl w:val="098CC316"/>
    <w:lvl w:ilvl="0" w:tplc="D44E58EE">
      <w:start w:val="1"/>
      <w:numFmt w:val="lowerLetter"/>
      <w:lvlText w:val="(%1)"/>
      <w:lvlJc w:val="left"/>
      <w:pPr>
        <w:ind w:left="115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9" w15:restartNumberingAfterBreak="0">
    <w:nsid w:val="70F70D3E"/>
    <w:multiLevelType w:val="hybridMultilevel"/>
    <w:tmpl w:val="BDB0A320"/>
    <w:lvl w:ilvl="0" w:tplc="44746C2E">
      <w:start w:val="1"/>
      <w:numFmt w:val="lowerLetter"/>
      <w:lvlText w:val="(%1)"/>
      <w:lvlJc w:val="left"/>
      <w:pPr>
        <w:ind w:left="115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0" w15:restartNumberingAfterBreak="0">
    <w:nsid w:val="77A41F54"/>
    <w:multiLevelType w:val="hybridMultilevel"/>
    <w:tmpl w:val="BEA0A338"/>
    <w:lvl w:ilvl="0" w:tplc="70C0DD12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1" w15:restartNumberingAfterBreak="0">
    <w:nsid w:val="7A4D299C"/>
    <w:multiLevelType w:val="hybridMultilevel"/>
    <w:tmpl w:val="76D0736A"/>
    <w:lvl w:ilvl="0" w:tplc="CA6ADA3A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2" w:hanging="360"/>
      </w:pPr>
    </w:lvl>
    <w:lvl w:ilvl="2" w:tplc="0809001B" w:tentative="1">
      <w:start w:val="1"/>
      <w:numFmt w:val="lowerRoman"/>
      <w:lvlText w:val="%3."/>
      <w:lvlJc w:val="right"/>
      <w:pPr>
        <w:ind w:left="2592" w:hanging="180"/>
      </w:pPr>
    </w:lvl>
    <w:lvl w:ilvl="3" w:tplc="0809000F" w:tentative="1">
      <w:start w:val="1"/>
      <w:numFmt w:val="decimal"/>
      <w:lvlText w:val="%4."/>
      <w:lvlJc w:val="left"/>
      <w:pPr>
        <w:ind w:left="3312" w:hanging="360"/>
      </w:pPr>
    </w:lvl>
    <w:lvl w:ilvl="4" w:tplc="08090019" w:tentative="1">
      <w:start w:val="1"/>
      <w:numFmt w:val="lowerLetter"/>
      <w:lvlText w:val="%5."/>
      <w:lvlJc w:val="left"/>
      <w:pPr>
        <w:ind w:left="4032" w:hanging="360"/>
      </w:pPr>
    </w:lvl>
    <w:lvl w:ilvl="5" w:tplc="0809001B" w:tentative="1">
      <w:start w:val="1"/>
      <w:numFmt w:val="lowerRoman"/>
      <w:lvlText w:val="%6."/>
      <w:lvlJc w:val="right"/>
      <w:pPr>
        <w:ind w:left="4752" w:hanging="180"/>
      </w:pPr>
    </w:lvl>
    <w:lvl w:ilvl="6" w:tplc="0809000F" w:tentative="1">
      <w:start w:val="1"/>
      <w:numFmt w:val="decimal"/>
      <w:lvlText w:val="%7."/>
      <w:lvlJc w:val="left"/>
      <w:pPr>
        <w:ind w:left="5472" w:hanging="360"/>
      </w:pPr>
    </w:lvl>
    <w:lvl w:ilvl="7" w:tplc="08090019" w:tentative="1">
      <w:start w:val="1"/>
      <w:numFmt w:val="lowerLetter"/>
      <w:lvlText w:val="%8."/>
      <w:lvlJc w:val="left"/>
      <w:pPr>
        <w:ind w:left="6192" w:hanging="360"/>
      </w:pPr>
    </w:lvl>
    <w:lvl w:ilvl="8" w:tplc="08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2" w15:restartNumberingAfterBreak="0">
    <w:nsid w:val="7D2C4786"/>
    <w:multiLevelType w:val="multilevel"/>
    <w:tmpl w:val="37F64C40"/>
    <w:lvl w:ilvl="0">
      <w:start w:val="1"/>
      <w:numFmt w:val="upperLetter"/>
      <w:lvlText w:val="%1"/>
      <w:lvlJc w:val="left"/>
      <w:pPr>
        <w:ind w:left="1134" w:hanging="77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279329">
    <w:abstractNumId w:val="0"/>
  </w:num>
  <w:num w:numId="2" w16cid:durableId="1014575608">
    <w:abstractNumId w:val="1"/>
  </w:num>
  <w:num w:numId="3" w16cid:durableId="304315409">
    <w:abstractNumId w:val="2"/>
  </w:num>
  <w:num w:numId="4" w16cid:durableId="534074224">
    <w:abstractNumId w:val="3"/>
  </w:num>
  <w:num w:numId="5" w16cid:durableId="870142858">
    <w:abstractNumId w:val="8"/>
  </w:num>
  <w:num w:numId="6" w16cid:durableId="1524589652">
    <w:abstractNumId w:val="4"/>
  </w:num>
  <w:num w:numId="7" w16cid:durableId="1446072588">
    <w:abstractNumId w:val="5"/>
  </w:num>
  <w:num w:numId="8" w16cid:durableId="718939915">
    <w:abstractNumId w:val="6"/>
  </w:num>
  <w:num w:numId="9" w16cid:durableId="1405689864">
    <w:abstractNumId w:val="7"/>
  </w:num>
  <w:num w:numId="10" w16cid:durableId="619261184">
    <w:abstractNumId w:val="9"/>
  </w:num>
  <w:num w:numId="11" w16cid:durableId="519852109">
    <w:abstractNumId w:val="23"/>
  </w:num>
  <w:num w:numId="12" w16cid:durableId="1627196315">
    <w:abstractNumId w:val="12"/>
  </w:num>
  <w:num w:numId="13" w16cid:durableId="830562568">
    <w:abstractNumId w:val="19"/>
  </w:num>
  <w:num w:numId="14" w16cid:durableId="1124929634">
    <w:abstractNumId w:val="21"/>
  </w:num>
  <w:num w:numId="15" w16cid:durableId="469979488">
    <w:abstractNumId w:val="26"/>
  </w:num>
  <w:num w:numId="16" w16cid:durableId="107433157">
    <w:abstractNumId w:val="25"/>
  </w:num>
  <w:num w:numId="17" w16cid:durableId="1975480164">
    <w:abstractNumId w:val="27"/>
  </w:num>
  <w:num w:numId="18" w16cid:durableId="564726696">
    <w:abstractNumId w:val="11"/>
  </w:num>
  <w:num w:numId="19" w16cid:durableId="1854763528">
    <w:abstractNumId w:val="10"/>
  </w:num>
  <w:num w:numId="20" w16cid:durableId="1277298678">
    <w:abstractNumId w:val="32"/>
  </w:num>
  <w:num w:numId="21" w16cid:durableId="744105817">
    <w:abstractNumId w:val="20"/>
  </w:num>
  <w:num w:numId="22" w16cid:durableId="1767529643">
    <w:abstractNumId w:val="28"/>
  </w:num>
  <w:num w:numId="23" w16cid:durableId="582616151">
    <w:abstractNumId w:val="17"/>
  </w:num>
  <w:num w:numId="24" w16cid:durableId="1970893567">
    <w:abstractNumId w:val="24"/>
  </w:num>
  <w:num w:numId="25" w16cid:durableId="1834644908">
    <w:abstractNumId w:val="31"/>
  </w:num>
  <w:num w:numId="26" w16cid:durableId="326061588">
    <w:abstractNumId w:val="29"/>
  </w:num>
  <w:num w:numId="27" w16cid:durableId="1060442993">
    <w:abstractNumId w:val="30"/>
  </w:num>
  <w:num w:numId="28" w16cid:durableId="1284077181">
    <w:abstractNumId w:val="16"/>
  </w:num>
  <w:num w:numId="29" w16cid:durableId="159086106">
    <w:abstractNumId w:val="14"/>
  </w:num>
  <w:num w:numId="30" w16cid:durableId="1753969186">
    <w:abstractNumId w:val="15"/>
  </w:num>
  <w:num w:numId="31" w16cid:durableId="897397351">
    <w:abstractNumId w:val="22"/>
  </w:num>
  <w:num w:numId="32" w16cid:durableId="1795446581">
    <w:abstractNumId w:val="18"/>
  </w:num>
  <w:num w:numId="33" w16cid:durableId="11846311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A57"/>
    <w:rsid w:val="000861B1"/>
    <w:rsid w:val="000A4EBE"/>
    <w:rsid w:val="000C2D7F"/>
    <w:rsid w:val="000D6990"/>
    <w:rsid w:val="000F19DC"/>
    <w:rsid w:val="0010709E"/>
    <w:rsid w:val="001159A4"/>
    <w:rsid w:val="00146BEA"/>
    <w:rsid w:val="00152902"/>
    <w:rsid w:val="00160991"/>
    <w:rsid w:val="00165100"/>
    <w:rsid w:val="00172FED"/>
    <w:rsid w:val="001940A3"/>
    <w:rsid w:val="00197B33"/>
    <w:rsid w:val="001A31D3"/>
    <w:rsid w:val="001B1913"/>
    <w:rsid w:val="001C0DC5"/>
    <w:rsid w:val="001D6288"/>
    <w:rsid w:val="001F0F54"/>
    <w:rsid w:val="00237274"/>
    <w:rsid w:val="00237339"/>
    <w:rsid w:val="00247332"/>
    <w:rsid w:val="00256478"/>
    <w:rsid w:val="00287229"/>
    <w:rsid w:val="0029366F"/>
    <w:rsid w:val="002A1E7A"/>
    <w:rsid w:val="002C6BD2"/>
    <w:rsid w:val="002C7E54"/>
    <w:rsid w:val="002E11DF"/>
    <w:rsid w:val="00334A12"/>
    <w:rsid w:val="0034022C"/>
    <w:rsid w:val="003622CF"/>
    <w:rsid w:val="00387C9A"/>
    <w:rsid w:val="003D681F"/>
    <w:rsid w:val="003E6AE9"/>
    <w:rsid w:val="003F613F"/>
    <w:rsid w:val="00415233"/>
    <w:rsid w:val="0043279C"/>
    <w:rsid w:val="00472B46"/>
    <w:rsid w:val="0048399E"/>
    <w:rsid w:val="004D4732"/>
    <w:rsid w:val="00506438"/>
    <w:rsid w:val="0051701F"/>
    <w:rsid w:val="00526BD0"/>
    <w:rsid w:val="00530302"/>
    <w:rsid w:val="005852B4"/>
    <w:rsid w:val="005B0F1C"/>
    <w:rsid w:val="005B5C45"/>
    <w:rsid w:val="005E5D8E"/>
    <w:rsid w:val="005F3A91"/>
    <w:rsid w:val="0061732F"/>
    <w:rsid w:val="006410FB"/>
    <w:rsid w:val="00642337"/>
    <w:rsid w:val="00673FCA"/>
    <w:rsid w:val="00675A57"/>
    <w:rsid w:val="00681BFC"/>
    <w:rsid w:val="00712B47"/>
    <w:rsid w:val="0075411A"/>
    <w:rsid w:val="007A7999"/>
    <w:rsid w:val="007C0923"/>
    <w:rsid w:val="00840611"/>
    <w:rsid w:val="00862DCD"/>
    <w:rsid w:val="008A5946"/>
    <w:rsid w:val="008F1C0C"/>
    <w:rsid w:val="00925A57"/>
    <w:rsid w:val="00936D33"/>
    <w:rsid w:val="00942A9C"/>
    <w:rsid w:val="009A7C6F"/>
    <w:rsid w:val="009B47FD"/>
    <w:rsid w:val="00A17464"/>
    <w:rsid w:val="00A36D15"/>
    <w:rsid w:val="00AA197F"/>
    <w:rsid w:val="00AB1FE2"/>
    <w:rsid w:val="00AB23DD"/>
    <w:rsid w:val="00AC6E55"/>
    <w:rsid w:val="00B40D8E"/>
    <w:rsid w:val="00B542BC"/>
    <w:rsid w:val="00B547F8"/>
    <w:rsid w:val="00B91023"/>
    <w:rsid w:val="00BC07F8"/>
    <w:rsid w:val="00BC1859"/>
    <w:rsid w:val="00BD344E"/>
    <w:rsid w:val="00C630AF"/>
    <w:rsid w:val="00CC1043"/>
    <w:rsid w:val="00CE09F0"/>
    <w:rsid w:val="00CE654B"/>
    <w:rsid w:val="00D7638C"/>
    <w:rsid w:val="00D836E3"/>
    <w:rsid w:val="00D86861"/>
    <w:rsid w:val="00DC1870"/>
    <w:rsid w:val="00DD35A4"/>
    <w:rsid w:val="00E1654E"/>
    <w:rsid w:val="00E52C73"/>
    <w:rsid w:val="00E5420B"/>
    <w:rsid w:val="00E800EF"/>
    <w:rsid w:val="00E937F5"/>
    <w:rsid w:val="00EA027A"/>
    <w:rsid w:val="00EC3844"/>
    <w:rsid w:val="00F042F4"/>
    <w:rsid w:val="00F17E62"/>
    <w:rsid w:val="00F33875"/>
    <w:rsid w:val="00F440E8"/>
    <w:rsid w:val="00FC7275"/>
    <w:rsid w:val="00FD102B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85915"/>
  <w15:chartTrackingRefBased/>
  <w15:docId w15:val="{7B9944A2-5D0D-134E-ABCF-1E9581C5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7F5"/>
    <w:rPr>
      <w:rFonts w:ascii="Arial" w:hAnsi="Arial" w:cs="Arial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DC5"/>
    <w:pPr>
      <w:keepNext/>
      <w:keepLines/>
      <w:numPr>
        <w:numId w:val="16"/>
      </w:numPr>
      <w:spacing w:before="240"/>
      <w:outlineLvl w:val="0"/>
    </w:pPr>
    <w:rPr>
      <w:rFonts w:eastAsiaTheme="majorEastAsia"/>
      <w:color w:val="98CA3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DC5"/>
    <w:pPr>
      <w:keepNext/>
      <w:keepLines/>
      <w:numPr>
        <w:ilvl w:val="1"/>
        <w:numId w:val="16"/>
      </w:numPr>
      <w:spacing w:before="40"/>
      <w:outlineLvl w:val="1"/>
    </w:pPr>
    <w:rPr>
      <w:rFonts w:eastAsiaTheme="majorEastAsia"/>
      <w:color w:val="98CA3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DC5"/>
    <w:pPr>
      <w:keepNext/>
      <w:keepLines/>
      <w:numPr>
        <w:ilvl w:val="2"/>
        <w:numId w:val="16"/>
      </w:numPr>
      <w:spacing w:before="40"/>
      <w:outlineLvl w:val="2"/>
    </w:pPr>
    <w:rPr>
      <w:rFonts w:eastAsiaTheme="majorEastAsia"/>
      <w:color w:val="98CA3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0DC5"/>
    <w:pPr>
      <w:keepNext/>
      <w:keepLines/>
      <w:numPr>
        <w:ilvl w:val="3"/>
        <w:numId w:val="1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98CA3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0DC5"/>
    <w:pPr>
      <w:keepNext/>
      <w:keepLines/>
      <w:numPr>
        <w:ilvl w:val="4"/>
        <w:numId w:val="16"/>
      </w:numPr>
      <w:spacing w:before="40"/>
      <w:outlineLvl w:val="4"/>
    </w:pPr>
    <w:rPr>
      <w:rFonts w:eastAsiaTheme="majorEastAsia"/>
      <w:color w:val="98CA3D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C0DC5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/>
      <w:color w:val="98CA3D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C0DC5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/>
      <w:i/>
      <w:iCs/>
      <w:color w:val="98CA3D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C0DC5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/>
      <w:color w:val="98CA3D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C0DC5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/>
      <w:i/>
      <w:iCs/>
      <w:color w:val="98CA3D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37F5"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1C0DC5"/>
    <w:rPr>
      <w:rFonts w:ascii="Arial" w:eastAsiaTheme="majorEastAsia" w:hAnsi="Arial" w:cs="Arial"/>
      <w:color w:val="98CA3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0DC5"/>
    <w:rPr>
      <w:rFonts w:ascii="Arial" w:eastAsiaTheme="majorEastAsia" w:hAnsi="Arial" w:cs="Arial"/>
      <w:color w:val="98CA3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0DC5"/>
    <w:rPr>
      <w:rFonts w:ascii="Arial" w:eastAsiaTheme="majorEastAsia" w:hAnsi="Arial" w:cs="Arial"/>
      <w:color w:val="98CA3D"/>
    </w:rPr>
  </w:style>
  <w:style w:type="character" w:customStyle="1" w:styleId="Heading4Char">
    <w:name w:val="Heading 4 Char"/>
    <w:basedOn w:val="DefaultParagraphFont"/>
    <w:link w:val="Heading4"/>
    <w:uiPriority w:val="9"/>
    <w:rsid w:val="001C0DC5"/>
    <w:rPr>
      <w:rFonts w:asciiTheme="majorHAnsi" w:eastAsiaTheme="majorEastAsia" w:hAnsiTheme="majorHAnsi" w:cstheme="majorBidi"/>
      <w:i/>
      <w:iCs/>
      <w:color w:val="98CA3D"/>
    </w:rPr>
  </w:style>
  <w:style w:type="character" w:customStyle="1" w:styleId="Heading5Char">
    <w:name w:val="Heading 5 Char"/>
    <w:basedOn w:val="DefaultParagraphFont"/>
    <w:link w:val="Heading5"/>
    <w:uiPriority w:val="9"/>
    <w:rsid w:val="001C0DC5"/>
    <w:rPr>
      <w:rFonts w:ascii="Arial" w:eastAsiaTheme="majorEastAsia" w:hAnsi="Arial" w:cs="Arial"/>
      <w:color w:val="98CA3D"/>
    </w:rPr>
  </w:style>
  <w:style w:type="character" w:customStyle="1" w:styleId="Heading6Char">
    <w:name w:val="Heading 6 Char"/>
    <w:basedOn w:val="DefaultParagraphFont"/>
    <w:link w:val="Heading6"/>
    <w:uiPriority w:val="9"/>
    <w:rsid w:val="001C0DC5"/>
    <w:rPr>
      <w:rFonts w:ascii="Arial" w:eastAsiaTheme="majorEastAsia" w:hAnsi="Arial" w:cs="Arial"/>
      <w:color w:val="98CA3D"/>
    </w:rPr>
  </w:style>
  <w:style w:type="character" w:customStyle="1" w:styleId="Heading7Char">
    <w:name w:val="Heading 7 Char"/>
    <w:basedOn w:val="DefaultParagraphFont"/>
    <w:link w:val="Heading7"/>
    <w:uiPriority w:val="9"/>
    <w:rsid w:val="001C0DC5"/>
    <w:rPr>
      <w:rFonts w:ascii="Arial" w:eastAsiaTheme="majorEastAsia" w:hAnsi="Arial" w:cs="Arial"/>
      <w:i/>
      <w:iCs/>
      <w:color w:val="98CA3D"/>
    </w:rPr>
  </w:style>
  <w:style w:type="character" w:customStyle="1" w:styleId="Heading8Char">
    <w:name w:val="Heading 8 Char"/>
    <w:basedOn w:val="DefaultParagraphFont"/>
    <w:link w:val="Heading8"/>
    <w:uiPriority w:val="9"/>
    <w:rsid w:val="001C0DC5"/>
    <w:rPr>
      <w:rFonts w:ascii="Arial" w:eastAsiaTheme="majorEastAsia" w:hAnsi="Arial" w:cs="Arial"/>
      <w:color w:val="98CA3D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C0DC5"/>
    <w:rPr>
      <w:rFonts w:ascii="Arial" w:eastAsiaTheme="majorEastAsia" w:hAnsi="Arial" w:cs="Arial"/>
      <w:i/>
      <w:iCs/>
      <w:color w:val="98CA3D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E937F5"/>
    <w:pPr>
      <w:contextualSpacing/>
    </w:pPr>
    <w:rPr>
      <w:rFonts w:eastAsiaTheme="majorEastAsia"/>
      <w:color w:val="005B6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7F5"/>
    <w:rPr>
      <w:rFonts w:ascii="Arial" w:eastAsiaTheme="majorEastAsia" w:hAnsi="Arial" w:cs="Arial"/>
      <w:color w:val="005B6B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7F5"/>
    <w:pPr>
      <w:numPr>
        <w:ilvl w:val="1"/>
      </w:numPr>
      <w:spacing w:after="160"/>
    </w:pPr>
    <w:rPr>
      <w:rFonts w:eastAsiaTheme="minorEastAsia"/>
      <w:color w:val="475560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937F5"/>
    <w:rPr>
      <w:rFonts w:ascii="Arial" w:eastAsiaTheme="minorEastAsia" w:hAnsi="Arial" w:cs="Arial"/>
      <w:color w:val="475560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E937F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E937F5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937F5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E937F5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937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7F5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937F5"/>
    <w:rPr>
      <w:rFonts w:ascii="Arial" w:hAnsi="Arial" w:cs="Arial"/>
      <w:smallCaps/>
      <w:color w:val="47556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7F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98CA3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7F5"/>
    <w:rPr>
      <w:rFonts w:ascii="Arial" w:hAnsi="Arial" w:cs="Arial"/>
      <w:i/>
      <w:iCs/>
      <w:color w:val="98CA3D"/>
    </w:rPr>
  </w:style>
  <w:style w:type="character" w:styleId="IntenseReference">
    <w:name w:val="Intense Reference"/>
    <w:basedOn w:val="DefaultParagraphFont"/>
    <w:uiPriority w:val="32"/>
    <w:qFormat/>
    <w:rsid w:val="00E937F5"/>
    <w:rPr>
      <w:rFonts w:ascii="Arial" w:hAnsi="Arial" w:cs="Arial"/>
      <w:b/>
      <w:bCs/>
      <w:smallCaps/>
      <w:color w:val="475560"/>
      <w:spacing w:val="5"/>
    </w:rPr>
  </w:style>
  <w:style w:type="character" w:styleId="BookTitle">
    <w:name w:val="Book Title"/>
    <w:basedOn w:val="DefaultParagraphFont"/>
    <w:uiPriority w:val="33"/>
    <w:qFormat/>
    <w:rsid w:val="00E937F5"/>
    <w:rPr>
      <w:rFonts w:ascii="Arial" w:hAnsi="Arial" w:cs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E937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37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7F5"/>
  </w:style>
  <w:style w:type="paragraph" w:styleId="Footer">
    <w:name w:val="footer"/>
    <w:basedOn w:val="Normal"/>
    <w:link w:val="FooterChar"/>
    <w:uiPriority w:val="99"/>
    <w:unhideWhenUsed/>
    <w:rsid w:val="00197B33"/>
    <w:pPr>
      <w:tabs>
        <w:tab w:val="center" w:pos="4513"/>
        <w:tab w:val="right" w:pos="902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197B33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rsid w:val="003D6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E5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D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D8E"/>
    <w:rPr>
      <w:rFonts w:ascii="Arial" w:hAnsi="Arial" w:cs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5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5D8E"/>
    <w:rPr>
      <w:rFonts w:ascii="Arial" w:hAnsi="Arial" w:cs="Arial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rsid w:val="00F33875"/>
    <w:rPr>
      <w:rFonts w:ascii="Arial" w:hAnsi="Arial" w:cs="Arial"/>
      <w:color w:val="000000" w:themeColor="text1"/>
    </w:rPr>
  </w:style>
  <w:style w:type="table" w:styleId="GridTable1Light-Accent6">
    <w:name w:val="Grid Table 1 Light Accent 6"/>
    <w:basedOn w:val="TableNormal"/>
    <w:uiPriority w:val="46"/>
    <w:rsid w:val="00F3387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6">
    <w:name w:val="List Table 3 Accent 6"/>
    <w:basedOn w:val="TableNormal"/>
    <w:uiPriority w:val="48"/>
    <w:rsid w:val="00F3387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4-Accent6">
    <w:name w:val="Grid Table 4 Accent 6"/>
    <w:basedOn w:val="TableNormal"/>
    <w:uiPriority w:val="49"/>
    <w:rsid w:val="00F3387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PageNumber">
    <w:name w:val="page number"/>
    <w:basedOn w:val="DefaultParagraphFont"/>
    <w:rsid w:val="00A17464"/>
  </w:style>
  <w:style w:type="paragraph" w:styleId="BodyTextIndent">
    <w:name w:val="Body Text Indent"/>
    <w:basedOn w:val="Normal"/>
    <w:link w:val="BodyTextIndentChar"/>
    <w:rsid w:val="009A7C6F"/>
    <w:pPr>
      <w:spacing w:after="120"/>
      <w:ind w:left="360"/>
    </w:pPr>
    <w:rPr>
      <w:rFonts w:ascii="Times New Roman" w:eastAsia="Times New Roman" w:hAnsi="Times New Roman" w:cs="Times New Roman"/>
      <w:color w:val="auto"/>
      <w:sz w:val="22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9A7C6F"/>
    <w:rPr>
      <w:rFonts w:ascii="Times New Roman" w:eastAsia="Times New Roman" w:hAnsi="Times New Roman" w:cs="Times New Roman"/>
      <w:sz w:val="22"/>
      <w:szCs w:val="20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9A7C6F"/>
    <w:pPr>
      <w:spacing w:after="120"/>
    </w:pPr>
    <w:rPr>
      <w:rFonts w:ascii="Times New Roman" w:eastAsia="Times New Roman" w:hAnsi="Times New Roman" w:cs="Times New Roman"/>
      <w:color w:val="auto"/>
      <w:sz w:val="22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A7C6F"/>
    <w:rPr>
      <w:rFonts w:ascii="Times New Roman" w:eastAsia="Times New Roman" w:hAnsi="Times New Roman" w:cs="Times New Roman"/>
      <w:sz w:val="22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8064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577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4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3217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delucas/Downloads/Letter_Template_(202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9073D9-C7B2-1648-87B4-821C4C467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Letter_Template_(2022).dotx</Template>
  <TotalTime>1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Cade Lucas</dc:creator>
  <cp:keywords/>
  <dc:description/>
  <cp:lastModifiedBy>Cade Lucas</cp:lastModifiedBy>
  <cp:revision>2</cp:revision>
  <dcterms:created xsi:type="dcterms:W3CDTF">2025-02-06T06:16:00Z</dcterms:created>
  <dcterms:modified xsi:type="dcterms:W3CDTF">2025-02-06T06:16:00Z</dcterms:modified>
</cp:coreProperties>
</file>